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2C4894" w14:textId="77777777" w:rsidR="0056685A" w:rsidRDefault="00D75D3B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DE92770" wp14:editId="549ACD13">
                <wp:simplePos x="0" y="0"/>
                <wp:positionH relativeFrom="column">
                  <wp:posOffset>-647065</wp:posOffset>
                </wp:positionH>
                <wp:positionV relativeFrom="paragraph">
                  <wp:posOffset>674842</wp:posOffset>
                </wp:positionV>
                <wp:extent cx="3159125" cy="812038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9125" cy="81203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145797" w14:textId="77777777" w:rsidR="00D75D3B" w:rsidRPr="00D75D3B" w:rsidRDefault="00D75D3B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D75D3B">
                              <w:rPr>
                                <w:rFonts w:ascii="Times New Roman" w:hAnsi="Times New Roman" w:cs="Times New Roman"/>
                              </w:rPr>
                              <w:t>Body copy</w:t>
                            </w:r>
                          </w:p>
                          <w:p w14:paraId="71712C3F" w14:textId="77777777" w:rsidR="00D75D3B" w:rsidRDefault="00D75D3B"/>
                          <w:p w14:paraId="1DBB5869" w14:textId="77777777" w:rsidR="00D75D3B" w:rsidRDefault="00D75D3B"/>
                          <w:p w14:paraId="373B80CC" w14:textId="77777777" w:rsidR="00D75D3B" w:rsidRDefault="00D75D3B"/>
                          <w:p w14:paraId="00C8E4FC" w14:textId="77777777" w:rsidR="00D75D3B" w:rsidRDefault="00D75D3B"/>
                          <w:p w14:paraId="360546FA" w14:textId="77777777" w:rsidR="00D75D3B" w:rsidRDefault="00D75D3B"/>
                          <w:p w14:paraId="0380BDD7" w14:textId="77777777" w:rsidR="00D75D3B" w:rsidRDefault="00D75D3B"/>
                          <w:p w14:paraId="7CFF97F3" w14:textId="77777777" w:rsidR="00D75D3B" w:rsidRDefault="00D75D3B"/>
                          <w:p w14:paraId="747543FA" w14:textId="77777777" w:rsidR="00D75D3B" w:rsidRDefault="00D75D3B"/>
                          <w:p w14:paraId="51BDD404" w14:textId="77777777" w:rsidR="00D75D3B" w:rsidRDefault="00D75D3B"/>
                          <w:p w14:paraId="7A7B8394" w14:textId="77777777" w:rsidR="00D75D3B" w:rsidRDefault="00D75D3B"/>
                          <w:p w14:paraId="6F73B4B5" w14:textId="77777777" w:rsidR="00D75D3B" w:rsidRDefault="00D75D3B"/>
                          <w:p w14:paraId="44E86BFB" w14:textId="77777777" w:rsidR="00D75D3B" w:rsidRDefault="00D75D3B"/>
                          <w:p w14:paraId="23834923" w14:textId="77777777" w:rsidR="00D75D3B" w:rsidRDefault="00D75D3B"/>
                          <w:p w14:paraId="7E998C18" w14:textId="77777777" w:rsidR="00D75D3B" w:rsidRDefault="00D75D3B"/>
                          <w:p w14:paraId="63A06064" w14:textId="77777777" w:rsidR="00D75D3B" w:rsidRDefault="00D75D3B"/>
                          <w:p w14:paraId="1A9EB6EB" w14:textId="77777777" w:rsidR="00D75D3B" w:rsidRDefault="00D75D3B"/>
                          <w:p w14:paraId="55DC2000" w14:textId="77777777" w:rsidR="00D75D3B" w:rsidRDefault="00D75D3B"/>
                          <w:p w14:paraId="78C4768A" w14:textId="77777777" w:rsidR="00D75D3B" w:rsidRDefault="00D75D3B"/>
                          <w:p w14:paraId="24048478" w14:textId="77777777" w:rsidR="00D75D3B" w:rsidRDefault="00D75D3B"/>
                          <w:p w14:paraId="5C5ABEA4" w14:textId="77777777" w:rsidR="00D75D3B" w:rsidRDefault="00D75D3B"/>
                          <w:p w14:paraId="20508B9F" w14:textId="77777777" w:rsidR="00D75D3B" w:rsidRDefault="00D75D3B"/>
                          <w:p w14:paraId="4D0917C5" w14:textId="77777777" w:rsidR="00D75D3B" w:rsidRDefault="00D75D3B"/>
                          <w:p w14:paraId="70E1C591" w14:textId="77777777" w:rsidR="00D75D3B" w:rsidRDefault="00D75D3B"/>
                          <w:p w14:paraId="20654630" w14:textId="77777777" w:rsidR="00D75D3B" w:rsidRDefault="00D75D3B"/>
                          <w:p w14:paraId="68425250" w14:textId="77777777" w:rsidR="00D75D3B" w:rsidRDefault="00D75D3B"/>
                          <w:p w14:paraId="535CADB7" w14:textId="77777777" w:rsidR="00D75D3B" w:rsidRDefault="00D75D3B"/>
                          <w:p w14:paraId="2581197A" w14:textId="77777777" w:rsidR="00D75D3B" w:rsidRDefault="00D75D3B"/>
                          <w:p w14:paraId="64BB288C" w14:textId="77777777" w:rsidR="00D75D3B" w:rsidRDefault="00D75D3B"/>
                          <w:p w14:paraId="7B0F6AC8" w14:textId="77777777" w:rsidR="00D75D3B" w:rsidRDefault="00D75D3B"/>
                          <w:p w14:paraId="19807863" w14:textId="77777777" w:rsidR="00D75D3B" w:rsidRDefault="00D75D3B"/>
                          <w:p w14:paraId="70974002" w14:textId="77777777" w:rsidR="00D75D3B" w:rsidRDefault="00D75D3B"/>
                          <w:p w14:paraId="757F88F4" w14:textId="77777777" w:rsidR="00D75D3B" w:rsidRDefault="00D75D3B"/>
                          <w:p w14:paraId="38B5FF23" w14:textId="77777777" w:rsidR="00D75D3B" w:rsidRDefault="00D75D3B" w:rsidP="00D75D3B"/>
                          <w:p w14:paraId="3909BD5A" w14:textId="77777777" w:rsidR="00D75D3B" w:rsidRPr="000C5088" w:rsidRDefault="00D75D3B" w:rsidP="00D75D3B">
                            <w:pPr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 w:rsidRPr="000C5088">
                              <w:rPr>
                                <w:rFonts w:ascii="Times New Roman" w:eastAsia="Times New Roman" w:hAnsi="Times New Roman" w:cs="Times New Roman"/>
                              </w:rPr>
                              <w:t xml:space="preserve">Follow these steps to update image: </w:t>
                            </w:r>
                          </w:p>
                          <w:p w14:paraId="45B20527" w14:textId="77777777" w:rsidR="00D75D3B" w:rsidRPr="000C5088" w:rsidRDefault="00D75D3B" w:rsidP="00D75D3B">
                            <w:pPr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 w:rsidRPr="000C5088">
                              <w:rPr>
                                <w:rFonts w:ascii="Times New Roman" w:eastAsia="Times New Roman" w:hAnsi="Times New Roman" w:cs="Times New Roman"/>
                              </w:rPr>
                              <w:t xml:space="preserve">1. Click on image and go to Shape Format. </w:t>
                            </w:r>
                          </w:p>
                          <w:p w14:paraId="597C92BE" w14:textId="77777777" w:rsidR="00D75D3B" w:rsidRPr="000C5088" w:rsidRDefault="00D75D3B" w:rsidP="00D75D3B">
                            <w:pPr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 w:rsidRPr="000C5088">
                              <w:rPr>
                                <w:rFonts w:ascii="Times New Roman" w:eastAsia="Times New Roman" w:hAnsi="Times New Roman" w:cs="Times New Roman"/>
                              </w:rPr>
                              <w:t xml:space="preserve">2. Under Shape Format, go to Shape Fill </w:t>
                            </w:r>
                          </w:p>
                          <w:p w14:paraId="1B165A3E" w14:textId="77777777" w:rsidR="00D75D3B" w:rsidRPr="000C5088" w:rsidRDefault="00D75D3B" w:rsidP="00D75D3B">
                            <w:pPr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 w:rsidRPr="000C5088">
                              <w:rPr>
                                <w:rFonts w:ascii="Times New Roman" w:eastAsia="Times New Roman" w:hAnsi="Times New Roman" w:cs="Times New Roman"/>
                              </w:rPr>
                              <w:t xml:space="preserve">–Picture-locate image and insert. </w:t>
                            </w:r>
                          </w:p>
                          <w:p w14:paraId="4390C07C" w14:textId="77777777" w:rsidR="00D75D3B" w:rsidRPr="000C5088" w:rsidRDefault="00D75D3B" w:rsidP="00D75D3B">
                            <w:pPr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 w:rsidRPr="000C5088">
                              <w:rPr>
                                <w:rFonts w:ascii="Times New Roman" w:eastAsia="Times New Roman" w:hAnsi="Times New Roman" w:cs="Times New Roman"/>
                              </w:rPr>
                              <w:t xml:space="preserve">3. Go to Picture Format. </w:t>
                            </w:r>
                          </w:p>
                          <w:p w14:paraId="23352539" w14:textId="77777777" w:rsidR="00D75D3B" w:rsidRDefault="00D75D3B" w:rsidP="00D75D3B">
                            <w:pPr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 w:rsidRPr="000C5088">
                              <w:rPr>
                                <w:rFonts w:ascii="Times New Roman" w:eastAsia="Times New Roman" w:hAnsi="Times New Roman" w:cs="Times New Roman"/>
                              </w:rPr>
                              <w:t>4. Click on drop down arrow by Crop</w:t>
                            </w:r>
                          </w:p>
                          <w:p w14:paraId="48E1BCD2" w14:textId="77777777" w:rsidR="00D75D3B" w:rsidRPr="000C5088" w:rsidRDefault="00D75D3B" w:rsidP="00D75D3B">
                            <w:pPr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 w:rsidRPr="000C5088">
                              <w:rPr>
                                <w:rFonts w:ascii="Times New Roman" w:eastAsia="Times New Roman" w:hAnsi="Times New Roman" w:cs="Times New Roman"/>
                              </w:rPr>
                              <w:t xml:space="preserve">and select fill. </w:t>
                            </w:r>
                          </w:p>
                          <w:p w14:paraId="17159836" w14:textId="77777777" w:rsidR="00D75D3B" w:rsidRPr="000C5088" w:rsidRDefault="00D75D3B" w:rsidP="00D75D3B">
                            <w:pPr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 w:rsidRPr="000C5088">
                              <w:rPr>
                                <w:rFonts w:ascii="Times New Roman" w:eastAsia="Times New Roman" w:hAnsi="Times New Roman" w:cs="Times New Roman"/>
                              </w:rPr>
                              <w:t>5. Drag the image to fill the area as you would like</w:t>
                            </w:r>
                          </w:p>
                          <w:p w14:paraId="327D13E1" w14:textId="77777777" w:rsidR="00D75D3B" w:rsidRDefault="00D75D3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DE92770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-50.95pt;margin-top:53.15pt;width:248.75pt;height:639.4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" filled="f" stroked="f" strokeweight=".5pt">
                <v:textbox>
                  <w:txbxContent>
                    <w:p w14:paraId="52145797" w14:textId="77777777" w:rsidR="00D75D3B" w:rsidRPr="00D75D3B" w:rsidRDefault="00D75D3B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D75D3B">
                        <w:rPr>
                          <w:rFonts w:ascii="Times New Roman" w:hAnsi="Times New Roman" w:cs="Times New Roman"/>
                        </w:rPr>
                        <w:t>Body copy</w:t>
                      </w:r>
                    </w:p>
                    <w:p w14:paraId="71712C3F" w14:textId="77777777" w:rsidR="00D75D3B" w:rsidRDefault="00D75D3B"/>
                    <w:p w14:paraId="1DBB5869" w14:textId="77777777" w:rsidR="00D75D3B" w:rsidRDefault="00D75D3B"/>
                    <w:p w14:paraId="373B80CC" w14:textId="77777777" w:rsidR="00D75D3B" w:rsidRDefault="00D75D3B"/>
                    <w:p w14:paraId="00C8E4FC" w14:textId="77777777" w:rsidR="00D75D3B" w:rsidRDefault="00D75D3B"/>
                    <w:p w14:paraId="360546FA" w14:textId="77777777" w:rsidR="00D75D3B" w:rsidRDefault="00D75D3B"/>
                    <w:p w14:paraId="0380BDD7" w14:textId="77777777" w:rsidR="00D75D3B" w:rsidRDefault="00D75D3B"/>
                    <w:p w14:paraId="7CFF97F3" w14:textId="77777777" w:rsidR="00D75D3B" w:rsidRDefault="00D75D3B"/>
                    <w:p w14:paraId="747543FA" w14:textId="77777777" w:rsidR="00D75D3B" w:rsidRDefault="00D75D3B"/>
                    <w:p w14:paraId="51BDD404" w14:textId="77777777" w:rsidR="00D75D3B" w:rsidRDefault="00D75D3B"/>
                    <w:p w14:paraId="7A7B8394" w14:textId="77777777" w:rsidR="00D75D3B" w:rsidRDefault="00D75D3B"/>
                    <w:p w14:paraId="6F73B4B5" w14:textId="77777777" w:rsidR="00D75D3B" w:rsidRDefault="00D75D3B"/>
                    <w:p w14:paraId="44E86BFB" w14:textId="77777777" w:rsidR="00D75D3B" w:rsidRDefault="00D75D3B"/>
                    <w:p w14:paraId="23834923" w14:textId="77777777" w:rsidR="00D75D3B" w:rsidRDefault="00D75D3B"/>
                    <w:p w14:paraId="7E998C18" w14:textId="77777777" w:rsidR="00D75D3B" w:rsidRDefault="00D75D3B"/>
                    <w:p w14:paraId="63A06064" w14:textId="77777777" w:rsidR="00D75D3B" w:rsidRDefault="00D75D3B"/>
                    <w:p w14:paraId="1A9EB6EB" w14:textId="77777777" w:rsidR="00D75D3B" w:rsidRDefault="00D75D3B"/>
                    <w:p w14:paraId="55DC2000" w14:textId="77777777" w:rsidR="00D75D3B" w:rsidRDefault="00D75D3B"/>
                    <w:p w14:paraId="78C4768A" w14:textId="77777777" w:rsidR="00D75D3B" w:rsidRDefault="00D75D3B"/>
                    <w:p w14:paraId="24048478" w14:textId="77777777" w:rsidR="00D75D3B" w:rsidRDefault="00D75D3B"/>
                    <w:p w14:paraId="5C5ABEA4" w14:textId="77777777" w:rsidR="00D75D3B" w:rsidRDefault="00D75D3B"/>
                    <w:p w14:paraId="20508B9F" w14:textId="77777777" w:rsidR="00D75D3B" w:rsidRDefault="00D75D3B"/>
                    <w:p w14:paraId="4D0917C5" w14:textId="77777777" w:rsidR="00D75D3B" w:rsidRDefault="00D75D3B"/>
                    <w:p w14:paraId="70E1C591" w14:textId="77777777" w:rsidR="00D75D3B" w:rsidRDefault="00D75D3B"/>
                    <w:p w14:paraId="20654630" w14:textId="77777777" w:rsidR="00D75D3B" w:rsidRDefault="00D75D3B"/>
                    <w:p w14:paraId="68425250" w14:textId="77777777" w:rsidR="00D75D3B" w:rsidRDefault="00D75D3B"/>
                    <w:p w14:paraId="535CADB7" w14:textId="77777777" w:rsidR="00D75D3B" w:rsidRDefault="00D75D3B"/>
                    <w:p w14:paraId="2581197A" w14:textId="77777777" w:rsidR="00D75D3B" w:rsidRDefault="00D75D3B"/>
                    <w:p w14:paraId="64BB288C" w14:textId="77777777" w:rsidR="00D75D3B" w:rsidRDefault="00D75D3B"/>
                    <w:p w14:paraId="7B0F6AC8" w14:textId="77777777" w:rsidR="00D75D3B" w:rsidRDefault="00D75D3B"/>
                    <w:p w14:paraId="19807863" w14:textId="77777777" w:rsidR="00D75D3B" w:rsidRDefault="00D75D3B"/>
                    <w:p w14:paraId="70974002" w14:textId="77777777" w:rsidR="00D75D3B" w:rsidRDefault="00D75D3B"/>
                    <w:p w14:paraId="757F88F4" w14:textId="77777777" w:rsidR="00D75D3B" w:rsidRDefault="00D75D3B"/>
                    <w:p w14:paraId="38B5FF23" w14:textId="77777777" w:rsidR="00D75D3B" w:rsidRDefault="00D75D3B" w:rsidP="00D75D3B"/>
                    <w:p w14:paraId="3909BD5A" w14:textId="77777777" w:rsidR="00D75D3B" w:rsidRPr="000C5088" w:rsidRDefault="00D75D3B" w:rsidP="00D75D3B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  <w:r w:rsidRPr="000C5088">
                        <w:rPr>
                          <w:rFonts w:ascii="Times New Roman" w:eastAsia="Times New Roman" w:hAnsi="Times New Roman" w:cs="Times New Roman"/>
                        </w:rPr>
                        <w:t xml:space="preserve">Follow these steps to update image: </w:t>
                      </w:r>
                    </w:p>
                    <w:p w14:paraId="45B20527" w14:textId="77777777" w:rsidR="00D75D3B" w:rsidRPr="000C5088" w:rsidRDefault="00D75D3B" w:rsidP="00D75D3B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  <w:r w:rsidRPr="000C5088">
                        <w:rPr>
                          <w:rFonts w:ascii="Times New Roman" w:eastAsia="Times New Roman" w:hAnsi="Times New Roman" w:cs="Times New Roman"/>
                        </w:rPr>
                        <w:t xml:space="preserve">1. Click on image and go to Shape Format. </w:t>
                      </w:r>
                    </w:p>
                    <w:p w14:paraId="597C92BE" w14:textId="77777777" w:rsidR="00D75D3B" w:rsidRPr="000C5088" w:rsidRDefault="00D75D3B" w:rsidP="00D75D3B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  <w:r w:rsidRPr="000C5088">
                        <w:rPr>
                          <w:rFonts w:ascii="Times New Roman" w:eastAsia="Times New Roman" w:hAnsi="Times New Roman" w:cs="Times New Roman"/>
                        </w:rPr>
                        <w:t xml:space="preserve">2. Under Shape Format, go to Shape Fill </w:t>
                      </w:r>
                    </w:p>
                    <w:p w14:paraId="1B165A3E" w14:textId="77777777" w:rsidR="00D75D3B" w:rsidRPr="000C5088" w:rsidRDefault="00D75D3B" w:rsidP="00D75D3B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  <w:r w:rsidRPr="000C5088">
                        <w:rPr>
                          <w:rFonts w:ascii="Times New Roman" w:eastAsia="Times New Roman" w:hAnsi="Times New Roman" w:cs="Times New Roman"/>
                        </w:rPr>
                        <w:t xml:space="preserve">–Picture-locate image and insert. </w:t>
                      </w:r>
                    </w:p>
                    <w:p w14:paraId="4390C07C" w14:textId="77777777" w:rsidR="00D75D3B" w:rsidRPr="000C5088" w:rsidRDefault="00D75D3B" w:rsidP="00D75D3B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  <w:r w:rsidRPr="000C5088">
                        <w:rPr>
                          <w:rFonts w:ascii="Times New Roman" w:eastAsia="Times New Roman" w:hAnsi="Times New Roman" w:cs="Times New Roman"/>
                        </w:rPr>
                        <w:t xml:space="preserve">3. Go to Picture Format. </w:t>
                      </w:r>
                    </w:p>
                    <w:p w14:paraId="23352539" w14:textId="77777777" w:rsidR="00D75D3B" w:rsidRDefault="00D75D3B" w:rsidP="00D75D3B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  <w:r w:rsidRPr="000C5088">
                        <w:rPr>
                          <w:rFonts w:ascii="Times New Roman" w:eastAsia="Times New Roman" w:hAnsi="Times New Roman" w:cs="Times New Roman"/>
                        </w:rPr>
                        <w:t>4. Click on drop down arrow by Crop</w:t>
                      </w:r>
                    </w:p>
                    <w:p w14:paraId="48E1BCD2" w14:textId="77777777" w:rsidR="00D75D3B" w:rsidRPr="000C5088" w:rsidRDefault="00D75D3B" w:rsidP="00D75D3B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  <w:r w:rsidRPr="000C5088">
                        <w:rPr>
                          <w:rFonts w:ascii="Times New Roman" w:eastAsia="Times New Roman" w:hAnsi="Times New Roman" w:cs="Times New Roman"/>
                        </w:rPr>
                        <w:t xml:space="preserve">and select fill. </w:t>
                      </w:r>
                    </w:p>
                    <w:p w14:paraId="17159836" w14:textId="77777777" w:rsidR="00D75D3B" w:rsidRPr="000C5088" w:rsidRDefault="00D75D3B" w:rsidP="00D75D3B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  <w:r w:rsidRPr="000C5088">
                        <w:rPr>
                          <w:rFonts w:ascii="Times New Roman" w:eastAsia="Times New Roman" w:hAnsi="Times New Roman" w:cs="Times New Roman"/>
                        </w:rPr>
                        <w:t>5. Drag the image to fill the area as you would like</w:t>
                      </w:r>
                    </w:p>
                    <w:p w14:paraId="327D13E1" w14:textId="77777777" w:rsidR="00D75D3B" w:rsidRDefault="00D75D3B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1BA467D" wp14:editId="722F1B86">
                <wp:simplePos x="0" y="0"/>
                <wp:positionH relativeFrom="column">
                  <wp:posOffset>-551978</wp:posOffset>
                </wp:positionH>
                <wp:positionV relativeFrom="paragraph">
                  <wp:posOffset>570230</wp:posOffset>
                </wp:positionV>
                <wp:extent cx="2489200" cy="0"/>
                <wp:effectExtent l="0" t="0" r="12700" b="12700"/>
                <wp:wrapNone/>
                <wp:docPr id="11" name="Straight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892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52B9EB6" id="Straight Connector 11" o:spid="_x0000_s1026" style="position:absolute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3.45pt,44.9pt" to="152.55pt,4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" strokecolor="#c00000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43FD606" wp14:editId="70025ED9">
                <wp:simplePos x="0" y="0"/>
                <wp:positionH relativeFrom="column">
                  <wp:posOffset>-642796</wp:posOffset>
                </wp:positionH>
                <wp:positionV relativeFrom="paragraph">
                  <wp:posOffset>172016</wp:posOffset>
                </wp:positionV>
                <wp:extent cx="2914650" cy="325925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650" cy="325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C95A3B" w14:textId="77777777" w:rsidR="00D75D3B" w:rsidRPr="00D75D3B" w:rsidRDefault="00D75D3B">
                            <w:pPr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D75D3B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Subhead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3FD606" id="Text Box 10" o:spid="_x0000_s1027" type="#_x0000_t202" style="position:absolute;margin-left:-50.6pt;margin-top:13.55pt;width:229.5pt;height:25.6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" filled="f" stroked="f" strokeweight=".5pt">
                <v:textbox>
                  <w:txbxContent>
                    <w:p w14:paraId="09C95A3B" w14:textId="77777777" w:rsidR="00D75D3B" w:rsidRPr="00D75D3B" w:rsidRDefault="00D75D3B">
                      <w:pPr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</w:pPr>
                      <w:r w:rsidRPr="00D75D3B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t>Subhead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5FD8D4A" wp14:editId="0B221D70">
                <wp:simplePos x="0" y="0"/>
                <wp:positionH relativeFrom="column">
                  <wp:posOffset>-687233</wp:posOffset>
                </wp:positionH>
                <wp:positionV relativeFrom="paragraph">
                  <wp:posOffset>-506730</wp:posOffset>
                </wp:positionV>
                <wp:extent cx="3041650" cy="715010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1650" cy="715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5EEFF3" w14:textId="77777777" w:rsidR="00D75D3B" w:rsidRPr="00D75D3B" w:rsidRDefault="00D75D3B">
                            <w:pPr>
                              <w:rPr>
                                <w:rFonts w:ascii="Arial Black" w:hAnsi="Arial Black"/>
                                <w:b/>
                                <w:sz w:val="80"/>
                                <w:szCs w:val="80"/>
                              </w:rPr>
                            </w:pPr>
                            <w:r w:rsidRPr="00D75D3B">
                              <w:rPr>
                                <w:rFonts w:ascii="Arial Black" w:hAnsi="Arial Black"/>
                                <w:b/>
                                <w:sz w:val="80"/>
                                <w:szCs w:val="80"/>
                              </w:rPr>
                              <w:t>TITLE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FD8D4A" id="Text Box 3" o:spid="_x0000_s1028" type="#_x0000_t202" style="position:absolute;margin-left:-54.1pt;margin-top:-39.9pt;width:239.5pt;height:56.3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" filled="f" stroked="f" strokeweight=".5pt">
                <v:textbox>
                  <w:txbxContent>
                    <w:p w14:paraId="205EEFF3" w14:textId="77777777" w:rsidR="00D75D3B" w:rsidRPr="00D75D3B" w:rsidRDefault="00D75D3B">
                      <w:pPr>
                        <w:rPr>
                          <w:rFonts w:ascii="Arial Black" w:hAnsi="Arial Black"/>
                          <w:b/>
                          <w:sz w:val="80"/>
                          <w:szCs w:val="80"/>
                        </w:rPr>
                      </w:pPr>
                      <w:r w:rsidRPr="00D75D3B">
                        <w:rPr>
                          <w:rFonts w:ascii="Arial Black" w:hAnsi="Arial Black"/>
                          <w:b/>
                          <w:sz w:val="80"/>
                          <w:szCs w:val="80"/>
                        </w:rPr>
                        <w:t>TITLE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36D00517" wp14:editId="65600E0F">
                <wp:simplePos x="0" y="0"/>
                <wp:positionH relativeFrom="column">
                  <wp:posOffset>2706986</wp:posOffset>
                </wp:positionH>
                <wp:positionV relativeFrom="paragraph">
                  <wp:posOffset>-905347</wp:posOffset>
                </wp:positionV>
                <wp:extent cx="5649362" cy="10075890"/>
                <wp:effectExtent l="0" t="0" r="2540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49362" cy="10075890"/>
                        </a:xfrm>
                        <a:prstGeom prst="rect">
                          <a:avLst/>
                        </a:prstGeom>
                        <a:blipFill>
                          <a:blip r:embed="rId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808506" id="Rectangle 2" o:spid="_x0000_s1026" style="position:absolute;margin-left:213.15pt;margin-top:-71.3pt;width:444.85pt;height:793.4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" stroked="f" strokeweight="1pt">
                <v:fill r:id="rId7" o:title="" recolor="t" rotate="t" type="fram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310832F6" wp14:editId="2297D538">
            <wp:simplePos x="0" y="0"/>
            <wp:positionH relativeFrom="column">
              <wp:posOffset>-905347</wp:posOffset>
            </wp:positionH>
            <wp:positionV relativeFrom="page">
              <wp:posOffset>9053</wp:posOffset>
            </wp:positionV>
            <wp:extent cx="7767874" cy="10052592"/>
            <wp:effectExtent l="0" t="0" r="508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iy flyer 3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8586" cy="100664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6685A" w:rsidSect="006B10E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4768E0B" w14:textId="77777777" w:rsidR="00D52C79" w:rsidRDefault="00D52C79" w:rsidP="005E7298">
      <w:r>
        <w:separator/>
      </w:r>
    </w:p>
  </w:endnote>
  <w:endnote w:type="continuationSeparator" w:id="0">
    <w:p w14:paraId="3C98EE0F" w14:textId="77777777" w:rsidR="00D52C79" w:rsidRDefault="00D52C79" w:rsidP="005E72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5DB949E" w14:textId="77777777" w:rsidR="00D52C79" w:rsidRDefault="00D52C79" w:rsidP="005E7298">
      <w:r>
        <w:separator/>
      </w:r>
    </w:p>
  </w:footnote>
  <w:footnote w:type="continuationSeparator" w:id="0">
    <w:p w14:paraId="3612E932" w14:textId="77777777" w:rsidR="00D52C79" w:rsidRDefault="00D52C79" w:rsidP="005E729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2C79"/>
    <w:rsid w:val="00193F5E"/>
    <w:rsid w:val="00203875"/>
    <w:rsid w:val="002F309B"/>
    <w:rsid w:val="0056685A"/>
    <w:rsid w:val="005E7298"/>
    <w:rsid w:val="006A7C59"/>
    <w:rsid w:val="006B10E9"/>
    <w:rsid w:val="00732C64"/>
    <w:rsid w:val="009E1890"/>
    <w:rsid w:val="00D52C79"/>
    <w:rsid w:val="00D75D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E9E919"/>
  <w14:defaultImageDpi w14:val="32767"/>
  <w15:chartTrackingRefBased/>
  <w15:docId w15:val="{DB5EAF90-B9D9-4ABF-925E-17D21A0D10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E729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E7298"/>
  </w:style>
  <w:style w:type="paragraph" w:styleId="Footer">
    <w:name w:val="footer"/>
    <w:basedOn w:val="Normal"/>
    <w:link w:val="FooterChar"/>
    <w:uiPriority w:val="99"/>
    <w:unhideWhenUsed/>
    <w:rsid w:val="005E729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E729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palmisano\OneDrive%20-%20Southeast%20Missouri%20State%20University\Website%20Redesign\University%20marketing\Brand-WordTemplate-Flyer3-2021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Brand-WordTemplate-Flyer3-2021.dotx</Template>
  <TotalTime>1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Palmisano, Anita M</cp:lastModifiedBy>
  <cp:revision>1</cp:revision>
  <dcterms:created xsi:type="dcterms:W3CDTF">2021-07-26T16:36:00Z</dcterms:created>
  <dcterms:modified xsi:type="dcterms:W3CDTF">2021-07-26T16:37:00Z</dcterms:modified>
</cp:coreProperties>
</file>